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418B7" w14:textId="77777777" w:rsidR="00F75127" w:rsidRDefault="00F75127" w:rsidP="00030DB0">
      <w:pPr>
        <w:pStyle w:val="Normlnweb"/>
        <w:autoSpaceDE w:val="0"/>
        <w:autoSpaceDN w:val="0"/>
        <w:rPr>
          <w:sz w:val="28"/>
          <w:szCs w:val="28"/>
        </w:rPr>
      </w:pPr>
    </w:p>
    <w:p w14:paraId="1C597EFA" w14:textId="7FA0DC33" w:rsidR="001D2192" w:rsidRDefault="002D27A7" w:rsidP="00B03A07">
      <w:pPr>
        <w:pStyle w:val="Normlnweb"/>
        <w:autoSpaceDE w:val="0"/>
        <w:autoSpaceDN w:val="0"/>
        <w:rPr>
          <w:b/>
          <w:bCs/>
          <w:sz w:val="28"/>
          <w:szCs w:val="28"/>
        </w:rPr>
      </w:pPr>
      <w:r w:rsidRPr="00F75127">
        <w:rPr>
          <w:b/>
          <w:bCs/>
          <w:sz w:val="28"/>
          <w:szCs w:val="28"/>
        </w:rPr>
        <w:t xml:space="preserve"> </w:t>
      </w:r>
      <w:r w:rsidR="00B03A07">
        <w:rPr>
          <w:b/>
          <w:bCs/>
          <w:sz w:val="28"/>
          <w:szCs w:val="28"/>
        </w:rPr>
        <w:t>Program ustavujícího zasedání zastupitelstva obce Jilem, které se bude konat v pondělí 9.11.2026 v 18.00 hod v kanceláři obecního úřadu.</w:t>
      </w:r>
    </w:p>
    <w:p w14:paraId="592C8DE2" w14:textId="1D4C0386" w:rsidR="00B03A07" w:rsidRDefault="00B03A07" w:rsidP="00B03A07">
      <w:pPr>
        <w:pStyle w:val="Normlnweb"/>
        <w:autoSpaceDE w:val="0"/>
        <w:autoSpaceDN w:val="0"/>
        <w:rPr>
          <w:b/>
          <w:bCs/>
          <w:sz w:val="28"/>
          <w:szCs w:val="28"/>
        </w:rPr>
      </w:pPr>
    </w:p>
    <w:p w14:paraId="082FFF27" w14:textId="48431D0B" w:rsidR="00B03A07" w:rsidRDefault="00B03A07" w:rsidP="00B03A07">
      <w:pPr>
        <w:pStyle w:val="Normlnweb"/>
        <w:autoSpaceDE w:val="0"/>
        <w:autoSpaceDN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Program: </w:t>
      </w:r>
      <w:r>
        <w:rPr>
          <w:sz w:val="28"/>
          <w:szCs w:val="28"/>
        </w:rPr>
        <w:t>1. Zahájení</w:t>
      </w:r>
    </w:p>
    <w:p w14:paraId="51BE199E" w14:textId="3D4B7B89" w:rsidR="00B03A07" w:rsidRDefault="00B03A07" w:rsidP="00B03A07">
      <w:pPr>
        <w:pStyle w:val="Normlnweb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         2. Volba ověřovatelů</w:t>
      </w:r>
      <w:r w:rsidR="00CD13ED">
        <w:rPr>
          <w:sz w:val="28"/>
          <w:szCs w:val="28"/>
        </w:rPr>
        <w:t xml:space="preserve"> a zapisovatele</w:t>
      </w:r>
    </w:p>
    <w:p w14:paraId="7141A6BC" w14:textId="6631B483" w:rsidR="00B03A07" w:rsidRDefault="00B03A07" w:rsidP="00B03A07">
      <w:pPr>
        <w:pStyle w:val="Normlnweb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         3. Složení slibu</w:t>
      </w:r>
    </w:p>
    <w:p w14:paraId="1BE704E5" w14:textId="7852DE21" w:rsidR="00B03A07" w:rsidRDefault="00B03A07" w:rsidP="00B03A07">
      <w:pPr>
        <w:pStyle w:val="Normlnweb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         4. Schválení programu</w:t>
      </w:r>
    </w:p>
    <w:p w14:paraId="1E208BAE" w14:textId="1E1F3CD6" w:rsidR="00B03A07" w:rsidRDefault="00B03A07" w:rsidP="00B03A07">
      <w:pPr>
        <w:pStyle w:val="Normlnweb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         5. Volba členů volební komise</w:t>
      </w:r>
    </w:p>
    <w:p w14:paraId="2F6DAF31" w14:textId="022083DF" w:rsidR="00B03A07" w:rsidRDefault="00B03A07" w:rsidP="00B03A07">
      <w:pPr>
        <w:pStyle w:val="Normlnweb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         6. Volba starosty</w:t>
      </w:r>
    </w:p>
    <w:p w14:paraId="346FBFD4" w14:textId="12EB6552" w:rsidR="00B03A07" w:rsidRDefault="00B03A07" w:rsidP="00B03A07">
      <w:pPr>
        <w:pStyle w:val="Normlnweb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         7. Volba místostarosty</w:t>
      </w:r>
    </w:p>
    <w:p w14:paraId="6B9AA6B2" w14:textId="29E8F02D" w:rsidR="00CD13ED" w:rsidRDefault="00CD13ED" w:rsidP="00B03A07">
      <w:pPr>
        <w:pStyle w:val="Normlnweb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         8.Volba předsedů a členů výborů</w:t>
      </w:r>
    </w:p>
    <w:p w14:paraId="6852C15E" w14:textId="4A859EEC" w:rsidR="00CD13ED" w:rsidRDefault="00CD13ED" w:rsidP="00B03A07">
      <w:pPr>
        <w:pStyle w:val="Normlnweb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         9.Odměny za výkon funkce neuvolněných členů zastupitelstva obce</w:t>
      </w:r>
    </w:p>
    <w:p w14:paraId="39256B18" w14:textId="0666ED13" w:rsidR="00CD13ED" w:rsidRDefault="00CD13ED" w:rsidP="00B03A07">
      <w:pPr>
        <w:pStyle w:val="Normlnweb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         10. Různé</w:t>
      </w:r>
    </w:p>
    <w:p w14:paraId="35A192F2" w14:textId="68CFF2A7" w:rsidR="00CD13ED" w:rsidRPr="00B03A07" w:rsidRDefault="00CD13ED" w:rsidP="00B03A07">
      <w:pPr>
        <w:pStyle w:val="Normlnweb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         11.Závěr</w:t>
      </w:r>
    </w:p>
    <w:p w14:paraId="18EF7C92" w14:textId="77777777" w:rsidR="00E453B0" w:rsidRDefault="00E453B0" w:rsidP="00030DB0">
      <w:pPr>
        <w:pStyle w:val="Normlnweb"/>
        <w:autoSpaceDE w:val="0"/>
        <w:autoSpaceDN w:val="0"/>
        <w:rPr>
          <w:sz w:val="28"/>
          <w:szCs w:val="28"/>
        </w:rPr>
      </w:pPr>
    </w:p>
    <w:p w14:paraId="4CA1C406" w14:textId="3669541B" w:rsidR="00784353" w:rsidRPr="00784353" w:rsidRDefault="00784353" w:rsidP="00030DB0">
      <w:pPr>
        <w:pStyle w:val="Normlnweb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4E9EFAC" w14:textId="219CB274" w:rsidR="00030DB0" w:rsidRDefault="00030DB0" w:rsidP="00030DB0">
      <w:pPr>
        <w:pStyle w:val="Normlnweb"/>
        <w:autoSpaceDE w:val="0"/>
        <w:autoSpaceDN w:val="0"/>
      </w:pPr>
      <w:r>
        <w:t> </w:t>
      </w:r>
      <w:r w:rsidR="00CD13ED">
        <w:t>V </w:t>
      </w:r>
      <w:proofErr w:type="gramStart"/>
      <w:r w:rsidR="00CD13ED">
        <w:t>Jilmu  30.10.2026</w:t>
      </w:r>
      <w:proofErr w:type="gramEnd"/>
    </w:p>
    <w:p w14:paraId="1376BE58" w14:textId="4D710445" w:rsidR="00CD13ED" w:rsidRDefault="00CD13ED" w:rsidP="00030DB0">
      <w:pPr>
        <w:pStyle w:val="Normlnweb"/>
        <w:autoSpaceDE w:val="0"/>
        <w:autoSpaceDN w:val="0"/>
      </w:pPr>
    </w:p>
    <w:p w14:paraId="03BD9DCB" w14:textId="5A390B0A" w:rsidR="00CD13ED" w:rsidRDefault="00CD13ED" w:rsidP="00030DB0">
      <w:pPr>
        <w:pStyle w:val="Normlnweb"/>
        <w:autoSpaceDE w:val="0"/>
        <w:autoSpaceDN w:val="0"/>
      </w:pPr>
      <w:r>
        <w:t>Vyvěšeno: 30.10.2026</w:t>
      </w:r>
    </w:p>
    <w:p w14:paraId="4D9C7CFD" w14:textId="77777777" w:rsidR="007B4C11" w:rsidRPr="00030DB0" w:rsidRDefault="007B4C11" w:rsidP="005D519E">
      <w:pPr>
        <w:rPr>
          <w:b/>
          <w:sz w:val="24"/>
          <w:szCs w:val="24"/>
        </w:rPr>
      </w:pPr>
    </w:p>
    <w:p w14:paraId="0773D825" w14:textId="77777777" w:rsidR="007B4C11" w:rsidRDefault="007B4C11" w:rsidP="005D519E">
      <w:pPr>
        <w:rPr>
          <w:b/>
          <w:sz w:val="24"/>
          <w:szCs w:val="24"/>
        </w:rPr>
      </w:pPr>
    </w:p>
    <w:p w14:paraId="0237BBF1" w14:textId="37A64C00" w:rsidR="007B4C11" w:rsidRPr="007B4C11" w:rsidRDefault="00BB56AE" w:rsidP="005D519E">
      <w:pPr>
        <w:rPr>
          <w:sz w:val="24"/>
          <w:szCs w:val="24"/>
        </w:rPr>
      </w:pPr>
      <w:r>
        <w:rPr>
          <w:sz w:val="24"/>
          <w:szCs w:val="24"/>
        </w:rPr>
        <w:t xml:space="preserve">Za OU Jilem – </w:t>
      </w:r>
      <w:r w:rsidR="00E453B0">
        <w:rPr>
          <w:sz w:val="24"/>
          <w:szCs w:val="24"/>
        </w:rPr>
        <w:t xml:space="preserve">Jaromír </w:t>
      </w:r>
      <w:proofErr w:type="gramStart"/>
      <w:r w:rsidR="00E453B0">
        <w:rPr>
          <w:sz w:val="24"/>
          <w:szCs w:val="24"/>
        </w:rPr>
        <w:t>Rasocha</w:t>
      </w:r>
      <w:r w:rsidR="007B4C11">
        <w:rPr>
          <w:sz w:val="24"/>
          <w:szCs w:val="24"/>
        </w:rPr>
        <w:t xml:space="preserve"> - starosta</w:t>
      </w:r>
      <w:proofErr w:type="gramEnd"/>
    </w:p>
    <w:p w14:paraId="2F31BE61" w14:textId="77777777" w:rsidR="00C452F2" w:rsidRDefault="00C452F2" w:rsidP="005D519E">
      <w:pPr>
        <w:rPr>
          <w:sz w:val="24"/>
          <w:szCs w:val="24"/>
        </w:rPr>
      </w:pPr>
    </w:p>
    <w:sectPr w:rsidR="00C452F2" w:rsidSect="00FB719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03934" w14:textId="77777777" w:rsidR="00ED62C3" w:rsidRDefault="00ED62C3" w:rsidP="00A11059">
      <w:pPr>
        <w:spacing w:after="0" w:line="240" w:lineRule="auto"/>
      </w:pPr>
      <w:r>
        <w:separator/>
      </w:r>
    </w:p>
  </w:endnote>
  <w:endnote w:type="continuationSeparator" w:id="0">
    <w:p w14:paraId="177C8392" w14:textId="77777777" w:rsidR="00ED62C3" w:rsidRDefault="00ED62C3" w:rsidP="00A1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425A3" w14:textId="77777777" w:rsidR="00ED62C3" w:rsidRDefault="00ED62C3" w:rsidP="00A11059">
      <w:pPr>
        <w:spacing w:after="0" w:line="240" w:lineRule="auto"/>
      </w:pPr>
      <w:r>
        <w:separator/>
      </w:r>
    </w:p>
  </w:footnote>
  <w:footnote w:type="continuationSeparator" w:id="0">
    <w:p w14:paraId="5E0AB100" w14:textId="77777777" w:rsidR="00ED62C3" w:rsidRDefault="00ED62C3" w:rsidP="00A11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30D08" w14:textId="77777777" w:rsidR="00A11059" w:rsidRPr="00A11059" w:rsidRDefault="00BB74DB" w:rsidP="00BB74DB">
    <w:pPr>
      <w:pStyle w:val="Zhlav"/>
      <w:tabs>
        <w:tab w:val="left" w:pos="1843"/>
      </w:tabs>
      <w:ind w:firstLine="1843"/>
      <w:rPr>
        <w:b/>
        <w:sz w:val="52"/>
        <w:szCs w:val="52"/>
      </w:rPr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52CA7A3D" wp14:editId="3CC0667A">
          <wp:simplePos x="0" y="0"/>
          <wp:positionH relativeFrom="column">
            <wp:posOffset>314960</wp:posOffset>
          </wp:positionH>
          <wp:positionV relativeFrom="paragraph">
            <wp:posOffset>79375</wp:posOffset>
          </wp:positionV>
          <wp:extent cx="544830" cy="615315"/>
          <wp:effectExtent l="0" t="0" r="7620" b="0"/>
          <wp:wrapSquare wrapText="bothSides"/>
          <wp:docPr id="1" name="obrázek 1" descr="C:\Documents and Settings\Knihovna\Plocha\znak obce Jil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Knihovna\Plocha\znak obce Jile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83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11059" w:rsidRPr="00A11059">
      <w:rPr>
        <w:b/>
        <w:sz w:val="52"/>
        <w:szCs w:val="52"/>
      </w:rPr>
      <w:t>Obecní úřad Jilem</w:t>
    </w:r>
  </w:p>
  <w:p w14:paraId="4F77A081" w14:textId="77777777" w:rsidR="00A11059" w:rsidRDefault="00A11059" w:rsidP="00BB74DB">
    <w:pPr>
      <w:pStyle w:val="Zhlav"/>
      <w:tabs>
        <w:tab w:val="left" w:pos="1843"/>
      </w:tabs>
      <w:ind w:firstLine="1843"/>
    </w:pPr>
    <w:r>
      <w:t>Jilem 55, 583 01 Chotěboř,</w:t>
    </w:r>
    <w:r w:rsidRPr="00A11059">
      <w:t xml:space="preserve"> </w:t>
    </w:r>
    <w:r>
      <w:t>IČO: 00579858</w:t>
    </w:r>
  </w:p>
  <w:p w14:paraId="3B556256" w14:textId="77777777" w:rsidR="00A11059" w:rsidRDefault="00A11059" w:rsidP="00BB74DB">
    <w:pPr>
      <w:pStyle w:val="Zhlav"/>
      <w:tabs>
        <w:tab w:val="clear" w:pos="4536"/>
        <w:tab w:val="left" w:pos="1843"/>
      </w:tabs>
      <w:ind w:firstLine="1843"/>
    </w:pPr>
    <w:r>
      <w:t xml:space="preserve">tel: 725 101 166, e-mail: </w:t>
    </w:r>
    <w:r w:rsidRPr="00A11059">
      <w:t>obec.jilem@seznam.cz</w:t>
    </w:r>
    <w:r>
      <w:t>, www.jilem.eu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D7065"/>
    <w:multiLevelType w:val="hybridMultilevel"/>
    <w:tmpl w:val="1486B42E"/>
    <w:lvl w:ilvl="0" w:tplc="A68CD95A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FC2662"/>
    <w:multiLevelType w:val="hybridMultilevel"/>
    <w:tmpl w:val="B6CE766E"/>
    <w:lvl w:ilvl="0" w:tplc="FC8882AE"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 w16cid:durableId="1488285365">
    <w:abstractNumId w:val="0"/>
  </w:num>
  <w:num w:numId="2" w16cid:durableId="1369449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4DB"/>
    <w:rsid w:val="00030DB0"/>
    <w:rsid w:val="00062292"/>
    <w:rsid w:val="0009683A"/>
    <w:rsid w:val="00097938"/>
    <w:rsid w:val="000B1C12"/>
    <w:rsid w:val="000D009F"/>
    <w:rsid w:val="000E0E5C"/>
    <w:rsid w:val="00101C40"/>
    <w:rsid w:val="00172A69"/>
    <w:rsid w:val="001C374F"/>
    <w:rsid w:val="001D2192"/>
    <w:rsid w:val="001E2C34"/>
    <w:rsid w:val="00202367"/>
    <w:rsid w:val="00297481"/>
    <w:rsid w:val="002A5FAB"/>
    <w:rsid w:val="002A7AA7"/>
    <w:rsid w:val="002D27A7"/>
    <w:rsid w:val="00322DB4"/>
    <w:rsid w:val="00327E91"/>
    <w:rsid w:val="003342A7"/>
    <w:rsid w:val="003C1BA7"/>
    <w:rsid w:val="003C6321"/>
    <w:rsid w:val="00430499"/>
    <w:rsid w:val="005254C2"/>
    <w:rsid w:val="00580145"/>
    <w:rsid w:val="00582A94"/>
    <w:rsid w:val="005D519E"/>
    <w:rsid w:val="005E4DD0"/>
    <w:rsid w:val="00602D73"/>
    <w:rsid w:val="00611601"/>
    <w:rsid w:val="00620E88"/>
    <w:rsid w:val="00643233"/>
    <w:rsid w:val="006452E8"/>
    <w:rsid w:val="007704B2"/>
    <w:rsid w:val="00784353"/>
    <w:rsid w:val="007B4C11"/>
    <w:rsid w:val="00840129"/>
    <w:rsid w:val="00861BB2"/>
    <w:rsid w:val="008B4250"/>
    <w:rsid w:val="008F25A1"/>
    <w:rsid w:val="009248E4"/>
    <w:rsid w:val="0094786C"/>
    <w:rsid w:val="00A07FF9"/>
    <w:rsid w:val="00A11059"/>
    <w:rsid w:val="00A21D01"/>
    <w:rsid w:val="00A61A37"/>
    <w:rsid w:val="00AE60F3"/>
    <w:rsid w:val="00B03A07"/>
    <w:rsid w:val="00B52233"/>
    <w:rsid w:val="00B55C9C"/>
    <w:rsid w:val="00B65C27"/>
    <w:rsid w:val="00B9257A"/>
    <w:rsid w:val="00B969E6"/>
    <w:rsid w:val="00BA78E3"/>
    <w:rsid w:val="00BB56AE"/>
    <w:rsid w:val="00BB74DB"/>
    <w:rsid w:val="00BD1119"/>
    <w:rsid w:val="00C20340"/>
    <w:rsid w:val="00C452F2"/>
    <w:rsid w:val="00CD13ED"/>
    <w:rsid w:val="00CF68EB"/>
    <w:rsid w:val="00D2460E"/>
    <w:rsid w:val="00D87DF9"/>
    <w:rsid w:val="00DC11C1"/>
    <w:rsid w:val="00DD52A1"/>
    <w:rsid w:val="00E10B21"/>
    <w:rsid w:val="00E13500"/>
    <w:rsid w:val="00E35930"/>
    <w:rsid w:val="00E453B0"/>
    <w:rsid w:val="00E539EA"/>
    <w:rsid w:val="00E65C6F"/>
    <w:rsid w:val="00E90C3A"/>
    <w:rsid w:val="00E94A58"/>
    <w:rsid w:val="00E96CDA"/>
    <w:rsid w:val="00EA633F"/>
    <w:rsid w:val="00EB21C4"/>
    <w:rsid w:val="00EB7F33"/>
    <w:rsid w:val="00ED62C3"/>
    <w:rsid w:val="00F75127"/>
    <w:rsid w:val="00FB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77412"/>
  <w15:docId w15:val="{4F6548EC-AA6C-483B-A1E0-36B124DB1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719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11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1059"/>
  </w:style>
  <w:style w:type="paragraph" w:styleId="Zpat">
    <w:name w:val="footer"/>
    <w:basedOn w:val="Normln"/>
    <w:link w:val="ZpatChar"/>
    <w:uiPriority w:val="99"/>
    <w:unhideWhenUsed/>
    <w:rsid w:val="00A11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1059"/>
  </w:style>
  <w:style w:type="paragraph" w:styleId="Textbubliny">
    <w:name w:val="Balloon Text"/>
    <w:basedOn w:val="Normln"/>
    <w:link w:val="TextbublinyChar"/>
    <w:uiPriority w:val="99"/>
    <w:semiHidden/>
    <w:unhideWhenUsed/>
    <w:rsid w:val="00A11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1105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A1105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C11C1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030D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7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nihovna\Plocha\hlavicka_obecjilem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hlavicka_obecjilem.dot</Template>
  <TotalTime>2</TotalTime>
  <Pages>1</Pages>
  <Words>100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Knihovna</dc:creator>
  <cp:keywords/>
  <cp:lastModifiedBy>Rasocha Tomas</cp:lastModifiedBy>
  <cp:revision>2</cp:revision>
  <cp:lastPrinted>2026-10-28T15:51:00Z</cp:lastPrinted>
  <dcterms:created xsi:type="dcterms:W3CDTF">2026-10-28T15:53:00Z</dcterms:created>
  <dcterms:modified xsi:type="dcterms:W3CDTF">2026-10-28T15:53:00Z</dcterms:modified>
</cp:coreProperties>
</file>